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8F865" w14:textId="77777777" w:rsidR="007415D7" w:rsidRDefault="007415D7" w:rsidP="007415D7">
      <w:pPr>
        <w:jc w:val="right"/>
        <w:rPr>
          <w:b/>
          <w:sz w:val="28"/>
        </w:rPr>
      </w:pPr>
      <w:r>
        <w:rPr>
          <w:b/>
          <w:noProof/>
          <w:color w:val="76923C"/>
          <w:lang w:eastAsia="en-AU"/>
        </w:rPr>
        <w:drawing>
          <wp:inline distT="0" distB="0" distL="0" distR="0" wp14:anchorId="7C0205CA" wp14:editId="74A50473">
            <wp:extent cx="525137" cy="495300"/>
            <wp:effectExtent l="19050" t="0" r="8263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37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EE0E88" w14:textId="6A3E885B" w:rsidR="007415D7" w:rsidRPr="008C23F0" w:rsidRDefault="007415D7" w:rsidP="007415D7">
      <w:pPr>
        <w:rPr>
          <w:b/>
          <w:color w:val="76923C"/>
          <w:sz w:val="28"/>
          <w:szCs w:val="28"/>
        </w:rPr>
      </w:pPr>
      <w:r w:rsidRPr="008C23F0">
        <w:rPr>
          <w:b/>
          <w:color w:val="76923C"/>
          <w:sz w:val="28"/>
          <w:szCs w:val="28"/>
        </w:rPr>
        <w:t>HEATHMONT BUSHCARE –</w:t>
      </w:r>
      <w:r w:rsidR="008E5B35">
        <w:rPr>
          <w:b/>
          <w:color w:val="76923C"/>
          <w:sz w:val="28"/>
          <w:szCs w:val="28"/>
        </w:rPr>
        <w:t xml:space="preserve"> </w:t>
      </w:r>
      <w:r w:rsidRPr="008C23F0">
        <w:rPr>
          <w:b/>
          <w:color w:val="76923C"/>
          <w:sz w:val="28"/>
          <w:szCs w:val="28"/>
        </w:rPr>
        <w:t xml:space="preserve">DATES FOR WORKING BEES - </w:t>
      </w:r>
      <w:r w:rsidR="00D81410">
        <w:rPr>
          <w:b/>
          <w:color w:val="76923C"/>
          <w:sz w:val="28"/>
          <w:szCs w:val="28"/>
        </w:rPr>
        <w:t>20</w:t>
      </w:r>
      <w:r w:rsidR="00D15B31">
        <w:rPr>
          <w:b/>
          <w:color w:val="76923C"/>
          <w:sz w:val="28"/>
          <w:szCs w:val="28"/>
        </w:rPr>
        <w:t>20</w:t>
      </w:r>
      <w:r w:rsidRPr="008C23F0">
        <w:rPr>
          <w:b/>
          <w:color w:val="76923C"/>
          <w:sz w:val="28"/>
          <w:szCs w:val="28"/>
        </w:rPr>
        <w:t xml:space="preserve"> </w:t>
      </w:r>
    </w:p>
    <w:p w14:paraId="3CB0816D" w14:textId="77777777" w:rsidR="007415D7" w:rsidRPr="00816756" w:rsidRDefault="007415D7" w:rsidP="007415D7">
      <w:pPr>
        <w:rPr>
          <w:b/>
          <w:color w:val="76923C"/>
          <w:sz w:val="32"/>
          <w:szCs w:val="32"/>
        </w:rPr>
      </w:pPr>
    </w:p>
    <w:tbl>
      <w:tblPr>
        <w:tblW w:w="5000" w:type="pct"/>
        <w:tblBorders>
          <w:top w:val="single" w:sz="18" w:space="0" w:color="76923C"/>
          <w:left w:val="single" w:sz="18" w:space="0" w:color="76923C"/>
          <w:bottom w:val="single" w:sz="18" w:space="0" w:color="76923C"/>
          <w:right w:val="single" w:sz="18" w:space="0" w:color="76923C"/>
          <w:insideH w:val="single" w:sz="6" w:space="0" w:color="76923C"/>
          <w:insideV w:val="single" w:sz="6" w:space="0" w:color="76923C"/>
        </w:tblBorders>
        <w:tblLook w:val="0000" w:firstRow="0" w:lastRow="0" w:firstColumn="0" w:lastColumn="0" w:noHBand="0" w:noVBand="0"/>
      </w:tblPr>
      <w:tblGrid>
        <w:gridCol w:w="1781"/>
        <w:gridCol w:w="2380"/>
        <w:gridCol w:w="1855"/>
        <w:gridCol w:w="1605"/>
        <w:gridCol w:w="3062"/>
      </w:tblGrid>
      <w:tr w:rsidR="007415D7" w14:paraId="0B776645" w14:textId="77777777" w:rsidTr="002321D9">
        <w:trPr>
          <w:tblHeader/>
        </w:trPr>
        <w:tc>
          <w:tcPr>
            <w:tcW w:w="834" w:type="pct"/>
          </w:tcPr>
          <w:p w14:paraId="5A61FC8D" w14:textId="77777777" w:rsidR="007415D7" w:rsidRDefault="007415D7" w:rsidP="009F541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</w:p>
        </w:tc>
        <w:tc>
          <w:tcPr>
            <w:tcW w:w="1114" w:type="pct"/>
          </w:tcPr>
          <w:p w14:paraId="7C2291C6" w14:textId="77777777" w:rsidR="007415D7" w:rsidRDefault="007415D7" w:rsidP="009F541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SITE </w:t>
            </w:r>
          </w:p>
        </w:tc>
        <w:tc>
          <w:tcPr>
            <w:tcW w:w="868" w:type="pct"/>
          </w:tcPr>
          <w:p w14:paraId="553F4FFD" w14:textId="77777777" w:rsidR="007415D7" w:rsidRDefault="007415D7" w:rsidP="009F541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ACCESS/ MEETING </w:t>
            </w:r>
          </w:p>
          <w:p w14:paraId="78EC8EDF" w14:textId="77777777" w:rsidR="007415D7" w:rsidRDefault="007415D7" w:rsidP="009F541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POINT</w:t>
            </w:r>
          </w:p>
        </w:tc>
        <w:tc>
          <w:tcPr>
            <w:tcW w:w="751" w:type="pct"/>
          </w:tcPr>
          <w:p w14:paraId="26320BC8" w14:textId="77777777" w:rsidR="007415D7" w:rsidRDefault="007415D7" w:rsidP="009F541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MELWAYS</w:t>
            </w:r>
          </w:p>
          <w:p w14:paraId="68FABA6A" w14:textId="77777777" w:rsidR="007415D7" w:rsidRDefault="007415D7" w:rsidP="009F5419">
            <w:pPr>
              <w:rPr>
                <w:b/>
                <w:sz w:val="24"/>
              </w:rPr>
            </w:pPr>
          </w:p>
        </w:tc>
        <w:tc>
          <w:tcPr>
            <w:tcW w:w="1433" w:type="pct"/>
          </w:tcPr>
          <w:p w14:paraId="75CE6EA3" w14:textId="77777777" w:rsidR="007415D7" w:rsidRDefault="007415D7" w:rsidP="009F541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COUNCIL ACTION</w:t>
            </w:r>
          </w:p>
        </w:tc>
      </w:tr>
      <w:tr w:rsidR="007415D7" w14:paraId="1A51C56B" w14:textId="77777777" w:rsidTr="002321D9">
        <w:tc>
          <w:tcPr>
            <w:tcW w:w="834" w:type="pct"/>
            <w:tcBorders>
              <w:bottom w:val="single" w:sz="6" w:space="0" w:color="76923C"/>
            </w:tcBorders>
            <w:shd w:val="clear" w:color="auto" w:fill="auto"/>
          </w:tcPr>
          <w:p w14:paraId="7E9B0CB3" w14:textId="37FD9F39" w:rsidR="007415D7" w:rsidRPr="00410C4B" w:rsidRDefault="007415D7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February </w:t>
            </w:r>
            <w:r w:rsidR="00D3227B">
              <w:rPr>
                <w:color w:val="000000"/>
                <w:sz w:val="24"/>
              </w:rPr>
              <w:t>2</w:t>
            </w:r>
            <w:r w:rsidR="00D3227B" w:rsidRPr="00D3227B">
              <w:rPr>
                <w:color w:val="000000"/>
                <w:sz w:val="24"/>
                <w:vertAlign w:val="superscript"/>
              </w:rPr>
              <w:t>nd</w:t>
            </w:r>
            <w:r w:rsidR="00B61496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 w:rsidR="00E02E30">
              <w:rPr>
                <w:color w:val="000000"/>
                <w:sz w:val="24"/>
              </w:rPr>
              <w:t>2020</w:t>
            </w:r>
          </w:p>
          <w:p w14:paraId="1D43329B" w14:textId="77777777" w:rsidR="007415D7" w:rsidRPr="00410C4B" w:rsidRDefault="007415D7" w:rsidP="009F5419">
            <w:pPr>
              <w:rPr>
                <w:color w:val="000000"/>
                <w:sz w:val="24"/>
              </w:rPr>
            </w:pP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auto"/>
          </w:tcPr>
          <w:p w14:paraId="35F91649" w14:textId="77777777" w:rsidR="007415D7" w:rsidRPr="00410C4B" w:rsidRDefault="007415D7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H.E. Parker Reserve - “Lobelia Swamp” &amp; “Alisma Swamp”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auto"/>
          </w:tcPr>
          <w:p w14:paraId="2FD8CE47" w14:textId="77777777" w:rsidR="007415D7" w:rsidRPr="00410C4B" w:rsidRDefault="007415D7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End of Pett Court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auto"/>
          </w:tcPr>
          <w:p w14:paraId="2B6E58E1" w14:textId="77777777" w:rsidR="007415D7" w:rsidRPr="00410C4B" w:rsidRDefault="007415D7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C2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auto"/>
          </w:tcPr>
          <w:p w14:paraId="43547679" w14:textId="77777777" w:rsidR="007415D7" w:rsidRPr="00410C4B" w:rsidRDefault="007415D7" w:rsidP="009F5419">
            <w:pPr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C</w:t>
            </w:r>
            <w:r w:rsidRPr="00410C4B">
              <w:rPr>
                <w:color w:val="000000"/>
                <w:sz w:val="24"/>
              </w:rPr>
              <w:t>ollection of bagged weeds.</w:t>
            </w:r>
          </w:p>
        </w:tc>
      </w:tr>
      <w:tr w:rsidR="002321D9" w14:paraId="2FB6E328" w14:textId="77777777" w:rsidTr="002321D9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4E0F5BF5" w14:textId="725E2D62" w:rsidR="002321D9" w:rsidRPr="00410C4B" w:rsidRDefault="002321D9" w:rsidP="00B61496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March </w:t>
            </w:r>
            <w:r w:rsidR="00D3227B">
              <w:rPr>
                <w:color w:val="000000"/>
                <w:sz w:val="24"/>
              </w:rPr>
              <w:t>1</w:t>
            </w:r>
            <w:r w:rsidR="00D3227B" w:rsidRPr="00D3227B">
              <w:rPr>
                <w:color w:val="000000"/>
                <w:sz w:val="24"/>
                <w:vertAlign w:val="superscript"/>
              </w:rPr>
              <w:t>st</w:t>
            </w:r>
            <w:r w:rsidR="00D3227B">
              <w:rPr>
                <w:color w:val="000000"/>
                <w:sz w:val="24"/>
              </w:rPr>
              <w:t xml:space="preserve"> </w:t>
            </w:r>
            <w:r w:rsidR="00B61496">
              <w:rPr>
                <w:color w:val="000000"/>
                <w:sz w:val="24"/>
              </w:rPr>
              <w:t xml:space="preserve"> </w:t>
            </w:r>
            <w:r w:rsidR="00E02E30">
              <w:rPr>
                <w:color w:val="000000"/>
                <w:sz w:val="24"/>
              </w:rPr>
              <w:t>2020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3E47A7C9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Harper’s (</w:t>
            </w:r>
            <w:r>
              <w:rPr>
                <w:color w:val="000000"/>
                <w:sz w:val="24"/>
              </w:rPr>
              <w:t>“</w:t>
            </w:r>
            <w:r w:rsidRPr="00410C4B">
              <w:rPr>
                <w:color w:val="000000"/>
                <w:sz w:val="24"/>
              </w:rPr>
              <w:t>Uambi</w:t>
            </w:r>
            <w:r>
              <w:rPr>
                <w:color w:val="000000"/>
                <w:sz w:val="24"/>
              </w:rPr>
              <w:t>”</w:t>
            </w:r>
            <w:r w:rsidRPr="00410C4B">
              <w:rPr>
                <w:color w:val="000000"/>
                <w:sz w:val="24"/>
              </w:rPr>
              <w:t>)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5DFCA56E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40635DE1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3F155050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C</w:t>
            </w:r>
            <w:r w:rsidRPr="00410C4B">
              <w:rPr>
                <w:color w:val="000000"/>
                <w:sz w:val="24"/>
              </w:rPr>
              <w:t>ollection of bagged weeds.</w:t>
            </w:r>
          </w:p>
        </w:tc>
      </w:tr>
      <w:tr w:rsidR="002321D9" w14:paraId="7040BD14" w14:textId="77777777" w:rsidTr="002321D9">
        <w:tc>
          <w:tcPr>
            <w:tcW w:w="834" w:type="pct"/>
            <w:tcBorders>
              <w:bottom w:val="single" w:sz="6" w:space="0" w:color="76923C"/>
            </w:tcBorders>
            <w:shd w:val="clear" w:color="auto" w:fill="auto"/>
          </w:tcPr>
          <w:p w14:paraId="1635440F" w14:textId="77306F10" w:rsidR="002321D9" w:rsidRPr="00410C4B" w:rsidRDefault="002321D9" w:rsidP="00B61496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April </w:t>
            </w:r>
            <w:r w:rsidR="005C735F">
              <w:rPr>
                <w:color w:val="000000"/>
                <w:sz w:val="24"/>
              </w:rPr>
              <w:t>5</w:t>
            </w:r>
            <w:r w:rsidR="00B61496" w:rsidRPr="00B61496">
              <w:rPr>
                <w:color w:val="000000"/>
                <w:sz w:val="24"/>
                <w:vertAlign w:val="superscript"/>
              </w:rPr>
              <w:t>th</w:t>
            </w:r>
            <w:r w:rsidR="00B61496">
              <w:rPr>
                <w:color w:val="000000"/>
                <w:sz w:val="24"/>
              </w:rPr>
              <w:t xml:space="preserve"> </w:t>
            </w:r>
            <w:r w:rsidR="00E02E30">
              <w:rPr>
                <w:color w:val="000000"/>
                <w:sz w:val="24"/>
              </w:rPr>
              <w:t>2020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auto"/>
          </w:tcPr>
          <w:p w14:paraId="1480B4B7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Heathmont Railway Line - “The Greenway” </w:t>
            </w:r>
            <w:r>
              <w:rPr>
                <w:color w:val="000000"/>
                <w:sz w:val="24"/>
              </w:rPr>
              <w:t>and</w:t>
            </w:r>
            <w:r w:rsidRPr="00410C4B">
              <w:rPr>
                <w:color w:val="000000"/>
                <w:sz w:val="24"/>
              </w:rPr>
              <w:t xml:space="preserve"> opposite Bennett Avenue (Silver Banksia site) </w:t>
            </w:r>
            <w:r>
              <w:rPr>
                <w:color w:val="000000"/>
                <w:sz w:val="24"/>
              </w:rPr>
              <w:t>for planting.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auto"/>
          </w:tcPr>
          <w:p w14:paraId="28A18BFA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Heathmont Road (opposite The Greenway)</w:t>
            </w:r>
            <w:r>
              <w:rPr>
                <w:color w:val="000000"/>
                <w:sz w:val="24"/>
              </w:rPr>
              <w:t xml:space="preserve"> and o</w:t>
            </w:r>
            <w:r w:rsidRPr="00410C4B">
              <w:rPr>
                <w:color w:val="000000"/>
                <w:sz w:val="24"/>
              </w:rPr>
              <w:t>pposite Bennett Avenue (Silver Banksia site)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auto"/>
          </w:tcPr>
          <w:p w14:paraId="5883B1D6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A1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auto"/>
          </w:tcPr>
          <w:p w14:paraId="4F4A4B8A" w14:textId="77777777" w:rsidR="002321D9" w:rsidRPr="00410C4B" w:rsidRDefault="002321D9" w:rsidP="009F5419">
            <w:pPr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Spray weeds, deliver mulch.</w:t>
            </w:r>
          </w:p>
        </w:tc>
      </w:tr>
      <w:tr w:rsidR="002321D9" w14:paraId="2908B131" w14:textId="77777777" w:rsidTr="002321D9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7EA2A132" w14:textId="619B3693" w:rsidR="002321D9" w:rsidRPr="00410C4B" w:rsidRDefault="002321D9" w:rsidP="00B61496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May</w:t>
            </w:r>
            <w:r w:rsidR="000F3B65">
              <w:rPr>
                <w:color w:val="000000"/>
                <w:sz w:val="24"/>
              </w:rPr>
              <w:t xml:space="preserve"> </w:t>
            </w:r>
            <w:r w:rsidR="005C735F">
              <w:rPr>
                <w:color w:val="000000"/>
                <w:sz w:val="24"/>
              </w:rPr>
              <w:t>3</w:t>
            </w:r>
            <w:r w:rsidR="005C735F" w:rsidRPr="005C735F">
              <w:rPr>
                <w:color w:val="000000"/>
                <w:sz w:val="24"/>
                <w:vertAlign w:val="superscript"/>
              </w:rPr>
              <w:t>rd</w:t>
            </w:r>
            <w:r w:rsidR="005C735F">
              <w:rPr>
                <w:color w:val="000000"/>
                <w:sz w:val="24"/>
              </w:rPr>
              <w:t xml:space="preserve"> </w:t>
            </w:r>
            <w:r w:rsidR="00E02E30">
              <w:rPr>
                <w:color w:val="000000"/>
                <w:sz w:val="24"/>
              </w:rPr>
              <w:t>2020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400F01F6" w14:textId="69077176" w:rsidR="002321D9" w:rsidRPr="00410C4B" w:rsidRDefault="002321D9" w:rsidP="009F541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Harper’s (“Uambi”</w:t>
            </w:r>
            <w:r w:rsidRPr="00410C4B">
              <w:rPr>
                <w:color w:val="000000"/>
                <w:sz w:val="24"/>
              </w:rPr>
              <w:t xml:space="preserve">) </w:t>
            </w:r>
            <w:r>
              <w:rPr>
                <w:color w:val="000000"/>
                <w:sz w:val="24"/>
              </w:rPr>
              <w:t>–</w:t>
            </w:r>
            <w:r w:rsidR="008E5B35">
              <w:rPr>
                <w:color w:val="000000"/>
                <w:sz w:val="24"/>
              </w:rPr>
              <w:t xml:space="preserve"> public morning tea/planting 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1ACB0B84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7A8595ED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71D5902B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Co</w:t>
            </w:r>
            <w:r w:rsidRPr="00410C4B">
              <w:rPr>
                <w:color w:val="000000"/>
                <w:sz w:val="24"/>
              </w:rPr>
              <w:t>llection of bagged weeds.</w:t>
            </w:r>
          </w:p>
        </w:tc>
      </w:tr>
      <w:tr w:rsidR="002321D9" w14:paraId="39F217EE" w14:textId="77777777" w:rsidTr="002321D9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4D826A1C" w14:textId="29954BAB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June </w:t>
            </w:r>
            <w:r w:rsidR="00E2109E">
              <w:rPr>
                <w:color w:val="000000"/>
                <w:sz w:val="24"/>
              </w:rPr>
              <w:t>7</w:t>
            </w:r>
            <w:r w:rsidR="00E2109E" w:rsidRPr="00E2109E">
              <w:rPr>
                <w:color w:val="000000"/>
                <w:sz w:val="24"/>
                <w:vertAlign w:val="superscript"/>
              </w:rPr>
              <w:t>th</w:t>
            </w:r>
            <w:r w:rsidR="00E2109E">
              <w:rPr>
                <w:color w:val="000000"/>
                <w:sz w:val="24"/>
              </w:rPr>
              <w:t xml:space="preserve">  </w:t>
            </w:r>
            <w:r w:rsidR="00E02E30">
              <w:rPr>
                <w:color w:val="000000"/>
                <w:sz w:val="24"/>
              </w:rPr>
              <w:t>2020</w:t>
            </w:r>
          </w:p>
          <w:p w14:paraId="1F2D8EB0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31C7B999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Dexter’s</w:t>
            </w:r>
            <w:r w:rsidRPr="00410C4B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5627FD3F" w14:textId="77777777" w:rsidR="002321D9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46 Dickasons Road </w:t>
            </w:r>
          </w:p>
          <w:p w14:paraId="572B2B7C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2E300678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B</w:t>
            </w: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0374FBF2" w14:textId="77777777" w:rsidR="002321D9" w:rsidRPr="00410C4B" w:rsidRDefault="002321D9" w:rsidP="00151371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Deliver mulch and </w:t>
            </w:r>
            <w:r>
              <w:rPr>
                <w:color w:val="000000"/>
                <w:sz w:val="24"/>
              </w:rPr>
              <w:t xml:space="preserve">supply </w:t>
            </w:r>
            <w:r w:rsidR="00151371">
              <w:rPr>
                <w:color w:val="000000"/>
                <w:sz w:val="24"/>
              </w:rPr>
              <w:t>of rare plants</w:t>
            </w:r>
          </w:p>
        </w:tc>
      </w:tr>
      <w:tr w:rsidR="002321D9" w14:paraId="4D0CAAD0" w14:textId="77777777" w:rsidTr="002321D9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178CD4F6" w14:textId="0062766F" w:rsidR="002321D9" w:rsidRPr="00410C4B" w:rsidRDefault="002321D9" w:rsidP="009F541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July </w:t>
            </w:r>
            <w:r w:rsidR="00E2109E">
              <w:rPr>
                <w:color w:val="000000"/>
                <w:sz w:val="24"/>
              </w:rPr>
              <w:t>5</w:t>
            </w:r>
            <w:r w:rsidR="00B61496" w:rsidRPr="00B61496">
              <w:rPr>
                <w:color w:val="000000"/>
                <w:sz w:val="24"/>
                <w:vertAlign w:val="superscript"/>
              </w:rPr>
              <w:t>th</w:t>
            </w:r>
            <w:r w:rsidR="00B61496">
              <w:rPr>
                <w:color w:val="000000"/>
                <w:sz w:val="24"/>
              </w:rPr>
              <w:t xml:space="preserve"> </w:t>
            </w:r>
            <w:r w:rsidR="00E2109E">
              <w:rPr>
                <w:color w:val="000000"/>
                <w:sz w:val="24"/>
              </w:rPr>
              <w:t xml:space="preserve"> </w:t>
            </w:r>
            <w:r w:rsidR="00E02E30">
              <w:rPr>
                <w:color w:val="000000"/>
                <w:sz w:val="24"/>
              </w:rPr>
              <w:t>2020</w:t>
            </w:r>
          </w:p>
          <w:p w14:paraId="10D2B07F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7DC9A46A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Heathmont Park.</w:t>
            </w:r>
          </w:p>
          <w:p w14:paraId="3BB5841F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3D9A7ECA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Waterloo Street (car park near pavilion)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6AFEE9F1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63 J1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5061A53B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C</w:t>
            </w:r>
            <w:r w:rsidRPr="00410C4B">
              <w:rPr>
                <w:color w:val="000000"/>
                <w:sz w:val="24"/>
              </w:rPr>
              <w:t>ollection of bagged weeds.</w:t>
            </w:r>
          </w:p>
        </w:tc>
      </w:tr>
      <w:tr w:rsidR="002321D9" w14:paraId="5EA8EFC0" w14:textId="77777777" w:rsidTr="002321D9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7A01DA5B" w14:textId="568DC047" w:rsidR="002321D9" w:rsidRPr="00410C4B" w:rsidRDefault="002321D9" w:rsidP="00B61496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August </w:t>
            </w:r>
            <w:r w:rsidR="00E35B29">
              <w:rPr>
                <w:color w:val="000000"/>
                <w:sz w:val="24"/>
              </w:rPr>
              <w:t>2</w:t>
            </w:r>
            <w:r w:rsidR="00E35B29" w:rsidRPr="00E35B29">
              <w:rPr>
                <w:color w:val="000000"/>
                <w:sz w:val="24"/>
                <w:vertAlign w:val="superscript"/>
              </w:rPr>
              <w:t>nd</w:t>
            </w:r>
            <w:r w:rsidR="00E35B29">
              <w:rPr>
                <w:color w:val="000000"/>
                <w:sz w:val="24"/>
              </w:rPr>
              <w:t xml:space="preserve"> </w:t>
            </w:r>
            <w:r w:rsidR="00E02E30">
              <w:rPr>
                <w:color w:val="000000"/>
                <w:sz w:val="24"/>
              </w:rPr>
              <w:t>2020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3422CB5F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Heathmont Railway Line - “The Greenway”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35E0CE29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Heathmont Road (opposite The Greenway)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0C51BBC9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B</w:t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369DCD09" w14:textId="77777777" w:rsidR="002321D9" w:rsidRDefault="002321D9" w:rsidP="009F541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C</w:t>
            </w:r>
            <w:r w:rsidRPr="00410C4B">
              <w:rPr>
                <w:color w:val="000000"/>
                <w:sz w:val="24"/>
              </w:rPr>
              <w:t>ollection of bagged weeds.  Safety vests to be supplied.</w:t>
            </w:r>
            <w:r>
              <w:rPr>
                <w:color w:val="000000"/>
                <w:sz w:val="24"/>
              </w:rPr>
              <w:t xml:space="preserve"> </w:t>
            </w:r>
          </w:p>
          <w:p w14:paraId="5ECFA2E4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</w:p>
        </w:tc>
      </w:tr>
      <w:tr w:rsidR="002321D9" w14:paraId="308DDA50" w14:textId="77777777" w:rsidTr="002321D9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12027A4F" w14:textId="4AE2A60D" w:rsidR="002321D9" w:rsidRPr="00CC48F6" w:rsidRDefault="002321D9" w:rsidP="00B61496">
            <w:pPr>
              <w:rPr>
                <w:b/>
                <w:color w:val="000000"/>
                <w:sz w:val="24"/>
                <w:u w:val="single"/>
              </w:rPr>
            </w:pPr>
            <w:r w:rsidRPr="00CC48F6">
              <w:rPr>
                <w:b/>
                <w:color w:val="000000"/>
                <w:sz w:val="24"/>
                <w:u w:val="single"/>
              </w:rPr>
              <w:t xml:space="preserve">September </w:t>
            </w:r>
            <w:r w:rsidR="00E35B29">
              <w:rPr>
                <w:b/>
                <w:color w:val="000000"/>
                <w:sz w:val="24"/>
                <w:u w:val="single"/>
              </w:rPr>
              <w:t>13</w:t>
            </w:r>
            <w:r w:rsidR="00466DDC" w:rsidRPr="00CC48F6">
              <w:rPr>
                <w:b/>
                <w:color w:val="000000"/>
                <w:sz w:val="24"/>
                <w:u w:val="single"/>
                <w:vertAlign w:val="superscript"/>
              </w:rPr>
              <w:t>th</w:t>
            </w:r>
            <w:r w:rsidR="00466DDC" w:rsidRPr="00CC48F6">
              <w:rPr>
                <w:b/>
                <w:color w:val="000000"/>
                <w:sz w:val="24"/>
                <w:u w:val="single"/>
              </w:rPr>
              <w:t xml:space="preserve"> </w:t>
            </w:r>
            <w:r w:rsidR="00E02E30">
              <w:rPr>
                <w:b/>
                <w:color w:val="000000"/>
                <w:sz w:val="24"/>
                <w:u w:val="single"/>
              </w:rPr>
              <w:t>2020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041AEF36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Harper’s (“Uambi”)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18579B2C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73E8B56E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418543FB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C</w:t>
            </w:r>
            <w:r w:rsidRPr="00410C4B">
              <w:rPr>
                <w:color w:val="000000"/>
                <w:sz w:val="24"/>
              </w:rPr>
              <w:t>ollection of bagged weeds.</w:t>
            </w:r>
          </w:p>
        </w:tc>
      </w:tr>
      <w:tr w:rsidR="002321D9" w14:paraId="4B7A2029" w14:textId="77777777" w:rsidTr="002321D9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4CFCF8A4" w14:textId="1ADA08AC" w:rsidR="002321D9" w:rsidRPr="00410C4B" w:rsidRDefault="002321D9" w:rsidP="00B61496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October </w:t>
            </w:r>
            <w:r w:rsidR="0066081B">
              <w:rPr>
                <w:color w:val="000000"/>
                <w:sz w:val="24"/>
              </w:rPr>
              <w:t>4</w:t>
            </w:r>
            <w:r w:rsidR="00D81410" w:rsidRPr="00D81410">
              <w:rPr>
                <w:color w:val="000000"/>
                <w:sz w:val="24"/>
                <w:vertAlign w:val="superscript"/>
              </w:rPr>
              <w:t>th</w:t>
            </w:r>
            <w:r w:rsidR="00D81410">
              <w:rPr>
                <w:color w:val="000000"/>
                <w:sz w:val="24"/>
              </w:rPr>
              <w:t xml:space="preserve"> </w:t>
            </w:r>
            <w:r w:rsidR="00E02E30">
              <w:rPr>
                <w:color w:val="000000"/>
                <w:sz w:val="24"/>
              </w:rPr>
              <w:t>2020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1FDB93A8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Heathmont Railway Line - “The Station”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45BC52F9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North of Heathmont Station car park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64C7E41C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50 A11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6386F537" w14:textId="77777777" w:rsidR="002321D9" w:rsidRPr="00410C4B" w:rsidRDefault="002321D9" w:rsidP="003C12B7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C</w:t>
            </w:r>
            <w:r w:rsidRPr="00410C4B">
              <w:rPr>
                <w:color w:val="000000"/>
                <w:sz w:val="24"/>
              </w:rPr>
              <w:t>ollection of bagged weeds.</w:t>
            </w:r>
          </w:p>
        </w:tc>
      </w:tr>
      <w:tr w:rsidR="002321D9" w14:paraId="7F9D3718" w14:textId="77777777" w:rsidTr="002321D9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2730B54A" w14:textId="3259B621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November</w:t>
            </w:r>
            <w:r w:rsidR="000F3B65">
              <w:rPr>
                <w:color w:val="000000"/>
                <w:sz w:val="24"/>
              </w:rPr>
              <w:t xml:space="preserve"> </w:t>
            </w:r>
            <w:r w:rsidR="00DE036A">
              <w:rPr>
                <w:color w:val="000000"/>
                <w:sz w:val="24"/>
              </w:rPr>
              <w:t>1</w:t>
            </w:r>
            <w:r w:rsidR="00DE036A" w:rsidRPr="00DE036A">
              <w:rPr>
                <w:color w:val="000000"/>
                <w:sz w:val="24"/>
                <w:vertAlign w:val="superscript"/>
              </w:rPr>
              <w:t>st</w:t>
            </w:r>
            <w:r w:rsidR="00DE036A">
              <w:rPr>
                <w:color w:val="000000"/>
                <w:sz w:val="24"/>
              </w:rPr>
              <w:t xml:space="preserve">   </w:t>
            </w:r>
            <w:r w:rsidR="00E02E30">
              <w:rPr>
                <w:color w:val="000000"/>
                <w:sz w:val="24"/>
              </w:rPr>
              <w:t>2020</w:t>
            </w:r>
          </w:p>
          <w:p w14:paraId="12A79D0B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43407B93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Dexter’s 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1BD1824F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46 Dickasons Road 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4F80C440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B2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19F5A3E5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C</w:t>
            </w:r>
            <w:r w:rsidRPr="00410C4B">
              <w:rPr>
                <w:color w:val="000000"/>
                <w:sz w:val="24"/>
              </w:rPr>
              <w:t>ollection of bagged weeds.</w:t>
            </w:r>
          </w:p>
        </w:tc>
      </w:tr>
      <w:tr w:rsidR="002321D9" w14:paraId="592ED9E4" w14:textId="77777777" w:rsidTr="002321D9">
        <w:tc>
          <w:tcPr>
            <w:tcW w:w="834" w:type="pct"/>
            <w:shd w:val="clear" w:color="auto" w:fill="auto"/>
          </w:tcPr>
          <w:p w14:paraId="4D5788AE" w14:textId="78EBFB99" w:rsidR="002321D9" w:rsidRPr="00410C4B" w:rsidRDefault="002321D9" w:rsidP="00B61496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December </w:t>
            </w:r>
            <w:r w:rsidR="00DE036A">
              <w:rPr>
                <w:color w:val="000000"/>
                <w:sz w:val="24"/>
              </w:rPr>
              <w:t>6</w:t>
            </w:r>
            <w:r w:rsidR="00DE036A" w:rsidRPr="00DE036A">
              <w:rPr>
                <w:color w:val="000000"/>
                <w:sz w:val="24"/>
                <w:vertAlign w:val="superscript"/>
              </w:rPr>
              <w:t>th</w:t>
            </w:r>
            <w:r w:rsidR="00DE036A">
              <w:rPr>
                <w:color w:val="000000"/>
                <w:sz w:val="24"/>
              </w:rPr>
              <w:t xml:space="preserve"> </w:t>
            </w:r>
            <w:bookmarkStart w:id="0" w:name="_GoBack"/>
            <w:bookmarkEnd w:id="0"/>
            <w:r w:rsidR="00E02E30">
              <w:rPr>
                <w:color w:val="000000"/>
                <w:sz w:val="24"/>
              </w:rPr>
              <w:t>2020</w:t>
            </w:r>
          </w:p>
        </w:tc>
        <w:tc>
          <w:tcPr>
            <w:tcW w:w="1114" w:type="pct"/>
            <w:shd w:val="clear" w:color="auto" w:fill="auto"/>
          </w:tcPr>
          <w:p w14:paraId="322369E2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 xml:space="preserve">H.E. Parker Reserve - “Lobelia Swamp” &amp; “Alisma Swamp” </w:t>
            </w:r>
          </w:p>
        </w:tc>
        <w:tc>
          <w:tcPr>
            <w:tcW w:w="868" w:type="pct"/>
            <w:shd w:val="clear" w:color="auto" w:fill="auto"/>
          </w:tcPr>
          <w:p w14:paraId="13A1C172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End of Pett Court</w:t>
            </w:r>
          </w:p>
        </w:tc>
        <w:tc>
          <w:tcPr>
            <w:tcW w:w="751" w:type="pct"/>
            <w:shd w:val="clear" w:color="auto" w:fill="auto"/>
          </w:tcPr>
          <w:p w14:paraId="3F86EAB0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 w:rsidRPr="00410C4B">
              <w:rPr>
                <w:color w:val="000000"/>
                <w:sz w:val="24"/>
              </w:rPr>
              <w:t>64 C2</w:t>
            </w:r>
          </w:p>
        </w:tc>
        <w:tc>
          <w:tcPr>
            <w:tcW w:w="1433" w:type="pct"/>
            <w:shd w:val="clear" w:color="auto" w:fill="auto"/>
          </w:tcPr>
          <w:p w14:paraId="35E62539" w14:textId="77777777" w:rsidR="002321D9" w:rsidRPr="00410C4B" w:rsidRDefault="002321D9" w:rsidP="009F5419">
            <w:pPr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C</w:t>
            </w:r>
            <w:r w:rsidRPr="00410C4B">
              <w:rPr>
                <w:color w:val="000000"/>
                <w:sz w:val="24"/>
              </w:rPr>
              <w:t>ollection of bagged weeds.</w:t>
            </w:r>
          </w:p>
        </w:tc>
      </w:tr>
    </w:tbl>
    <w:p w14:paraId="7569E607" w14:textId="77777777" w:rsidR="007415D7" w:rsidRDefault="007415D7" w:rsidP="007415D7">
      <w:pPr>
        <w:rPr>
          <w:sz w:val="20"/>
        </w:rPr>
      </w:pPr>
    </w:p>
    <w:p w14:paraId="7AAA9173" w14:textId="77777777" w:rsidR="007415D7" w:rsidRPr="00556C3D" w:rsidRDefault="007415D7" w:rsidP="007415D7">
      <w:pPr>
        <w:rPr>
          <w:sz w:val="20"/>
        </w:rPr>
      </w:pPr>
      <w:r w:rsidRPr="00556C3D">
        <w:rPr>
          <w:sz w:val="20"/>
        </w:rPr>
        <w:t>Please bring weeding tools and planting tools (for days shown above) and a cup.  See you there.</w:t>
      </w:r>
    </w:p>
    <w:p w14:paraId="7C9AF32B" w14:textId="77777777" w:rsidR="007415D7" w:rsidRDefault="007415D7" w:rsidP="007415D7">
      <w:pPr>
        <w:rPr>
          <w:sz w:val="20"/>
        </w:rPr>
      </w:pPr>
      <w:r w:rsidRPr="00556C3D">
        <w:rPr>
          <w:sz w:val="20"/>
        </w:rPr>
        <w:t xml:space="preserve">ROGER LORD -  </w:t>
      </w:r>
      <w:r w:rsidRPr="00556C3D">
        <w:rPr>
          <w:sz w:val="20"/>
        </w:rPr>
        <w:sym w:font="Wingdings" w:char="F028"/>
      </w:r>
      <w:r w:rsidRPr="00556C3D">
        <w:rPr>
          <w:sz w:val="20"/>
        </w:rPr>
        <w:t xml:space="preserve"> H 9876 6762  </w:t>
      </w:r>
      <w:r w:rsidRPr="00556C3D">
        <w:rPr>
          <w:sz w:val="20"/>
        </w:rPr>
        <w:sym w:font="Wingdings" w:char="F028"/>
      </w:r>
      <w:r w:rsidRPr="00556C3D">
        <w:rPr>
          <w:sz w:val="20"/>
        </w:rPr>
        <w:t xml:space="preserve">  W 9298 4422</w:t>
      </w:r>
      <w:r>
        <w:rPr>
          <w:sz w:val="20"/>
        </w:rPr>
        <w:t xml:space="preserve"> Email: </w:t>
      </w:r>
      <w:hyperlink r:id="rId5" w:history="1">
        <w:r w:rsidRPr="004B1346">
          <w:rPr>
            <w:rStyle w:val="Hyperlink"/>
            <w:rFonts w:eastAsiaTheme="majorEastAsia"/>
            <w:sz w:val="20"/>
          </w:rPr>
          <w:t>rogsuelord@bigpond.com</w:t>
        </w:r>
      </w:hyperlink>
    </w:p>
    <w:p w14:paraId="5F6FA557" w14:textId="77777777" w:rsidR="007415D7" w:rsidRPr="00C239B1" w:rsidRDefault="00E02E30" w:rsidP="007415D7">
      <w:pPr>
        <w:rPr>
          <w:rFonts w:cs="Arial"/>
          <w:sz w:val="20"/>
        </w:rPr>
      </w:pPr>
      <w:hyperlink r:id="rId6" w:history="1">
        <w:r w:rsidR="007415D7" w:rsidRPr="00C239B1">
          <w:rPr>
            <w:rStyle w:val="Hyperlink"/>
            <w:rFonts w:eastAsiaTheme="majorEastAsia" w:cs="Arial"/>
            <w:b/>
            <w:bCs/>
            <w:sz w:val="20"/>
          </w:rPr>
          <w:t>http://heathmontbushcare.wordpress.com/</w:t>
        </w:r>
      </w:hyperlink>
    </w:p>
    <w:p w14:paraId="5926EA06" w14:textId="77777777" w:rsidR="007415D7" w:rsidRDefault="007415D7" w:rsidP="007415D7">
      <w:pPr>
        <w:rPr>
          <w:sz w:val="24"/>
        </w:rPr>
      </w:pPr>
    </w:p>
    <w:p w14:paraId="44ECC5D7" w14:textId="77777777" w:rsidR="007415D7" w:rsidRDefault="007415D7" w:rsidP="007415D7">
      <w:pPr>
        <w:rPr>
          <w:b/>
          <w:color w:val="76923C"/>
          <w:sz w:val="28"/>
          <w:szCs w:val="28"/>
        </w:rPr>
      </w:pPr>
    </w:p>
    <w:p w14:paraId="4A6EA4E4" w14:textId="77777777" w:rsidR="007415D7" w:rsidRDefault="007415D7" w:rsidP="007415D7">
      <w:pPr>
        <w:rPr>
          <w:b/>
          <w:color w:val="76923C"/>
          <w:sz w:val="28"/>
          <w:szCs w:val="28"/>
        </w:rPr>
      </w:pPr>
    </w:p>
    <w:p w14:paraId="11B8AC3A" w14:textId="77777777" w:rsidR="007415D7" w:rsidRDefault="007415D7" w:rsidP="007415D7">
      <w:pPr>
        <w:rPr>
          <w:b/>
          <w:color w:val="76923C"/>
          <w:sz w:val="28"/>
          <w:szCs w:val="28"/>
        </w:rPr>
      </w:pPr>
    </w:p>
    <w:p w14:paraId="74B3E809" w14:textId="77777777" w:rsidR="007415D7" w:rsidRDefault="007415D7" w:rsidP="007415D7">
      <w:pPr>
        <w:rPr>
          <w:b/>
          <w:color w:val="76923C"/>
          <w:sz w:val="28"/>
          <w:szCs w:val="28"/>
        </w:rPr>
      </w:pPr>
    </w:p>
    <w:p w14:paraId="34D99F9A" w14:textId="77777777" w:rsidR="007415D7" w:rsidRPr="00816756" w:rsidRDefault="007415D7" w:rsidP="007415D7">
      <w:pPr>
        <w:rPr>
          <w:b/>
          <w:color w:val="76923C"/>
          <w:sz w:val="28"/>
          <w:szCs w:val="28"/>
        </w:rPr>
      </w:pPr>
      <w:r w:rsidRPr="00816756">
        <w:rPr>
          <w:b/>
          <w:color w:val="76923C"/>
          <w:sz w:val="28"/>
          <w:szCs w:val="28"/>
        </w:rPr>
        <w:t>BEST TIMES FOR HAND WEEDING EXOTIC GRASSES AND OTHER WEEDS (BASED ON FLOWERING TIMES)</w:t>
      </w:r>
    </w:p>
    <w:p w14:paraId="1BCC9404" w14:textId="77777777" w:rsidR="007415D7" w:rsidRDefault="007415D7" w:rsidP="007415D7">
      <w:pPr>
        <w:rPr>
          <w:b/>
          <w:sz w:val="24"/>
        </w:rPr>
      </w:pPr>
    </w:p>
    <w:p w14:paraId="1257125B" w14:textId="77777777" w:rsidR="007415D7" w:rsidRDefault="007415D7" w:rsidP="007415D7">
      <w:pPr>
        <w:rPr>
          <w:b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2"/>
        <w:gridCol w:w="2632"/>
        <w:gridCol w:w="2633"/>
        <w:gridCol w:w="2633"/>
      </w:tblGrid>
      <w:tr w:rsidR="007415D7" w14:paraId="63C428AB" w14:textId="77777777" w:rsidTr="009F5419">
        <w:tc>
          <w:tcPr>
            <w:tcW w:w="2632" w:type="dxa"/>
            <w:vAlign w:val="bottom"/>
          </w:tcPr>
          <w:p w14:paraId="3167E9AD" w14:textId="77777777" w:rsidR="007415D7" w:rsidRDefault="007415D7" w:rsidP="009F5419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Common name</w:t>
            </w:r>
          </w:p>
          <w:p w14:paraId="7A7C69A9" w14:textId="77777777" w:rsidR="007415D7" w:rsidRDefault="007415D7" w:rsidP="009F5419">
            <w:pPr>
              <w:rPr>
                <w:rFonts w:cs="Arial"/>
                <w:b/>
                <w:bCs/>
                <w:sz w:val="28"/>
                <w:szCs w:val="28"/>
              </w:rPr>
            </w:pPr>
          </w:p>
        </w:tc>
        <w:tc>
          <w:tcPr>
            <w:tcW w:w="2632" w:type="dxa"/>
            <w:vAlign w:val="bottom"/>
          </w:tcPr>
          <w:p w14:paraId="11EE741B" w14:textId="77777777" w:rsidR="007415D7" w:rsidRDefault="007415D7" w:rsidP="009F5419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Botanical name</w:t>
            </w:r>
          </w:p>
          <w:p w14:paraId="03E8DF18" w14:textId="77777777" w:rsidR="007415D7" w:rsidRDefault="007415D7" w:rsidP="009F5419">
            <w:pPr>
              <w:rPr>
                <w:rFonts w:cs="Arial"/>
                <w:b/>
                <w:bCs/>
                <w:sz w:val="28"/>
                <w:szCs w:val="28"/>
              </w:rPr>
            </w:pPr>
          </w:p>
        </w:tc>
        <w:tc>
          <w:tcPr>
            <w:tcW w:w="2633" w:type="dxa"/>
          </w:tcPr>
          <w:p w14:paraId="17C34070" w14:textId="77777777" w:rsidR="007415D7" w:rsidRDefault="007415D7" w:rsidP="009F5419">
            <w:pPr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>Flowering times</w:t>
            </w:r>
          </w:p>
        </w:tc>
        <w:tc>
          <w:tcPr>
            <w:tcW w:w="2633" w:type="dxa"/>
          </w:tcPr>
          <w:p w14:paraId="388BBC50" w14:textId="77777777" w:rsidR="007415D7" w:rsidRDefault="007415D7" w:rsidP="009F5419">
            <w:pPr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>Comments</w:t>
            </w:r>
          </w:p>
        </w:tc>
      </w:tr>
      <w:tr w:rsidR="007415D7" w14:paraId="2347E50B" w14:textId="77777777" w:rsidTr="009F5419">
        <w:tc>
          <w:tcPr>
            <w:tcW w:w="2632" w:type="dxa"/>
            <w:vAlign w:val="bottom"/>
          </w:tcPr>
          <w:p w14:paraId="77591FA1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Panic Veldt Grass</w:t>
            </w:r>
          </w:p>
          <w:p w14:paraId="311F58D4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2632" w:type="dxa"/>
            <w:vAlign w:val="bottom"/>
          </w:tcPr>
          <w:p w14:paraId="1A9F81E1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  <w:r>
              <w:rPr>
                <w:rFonts w:cs="Arial"/>
                <w:i/>
                <w:iCs/>
                <w:sz w:val="28"/>
                <w:szCs w:val="28"/>
              </w:rPr>
              <w:t>Ehrharta erecta</w:t>
            </w:r>
          </w:p>
          <w:p w14:paraId="74464570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</w:p>
        </w:tc>
        <w:tc>
          <w:tcPr>
            <w:tcW w:w="2633" w:type="dxa"/>
          </w:tcPr>
          <w:p w14:paraId="46E2DC70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August - September</w:t>
            </w:r>
          </w:p>
        </w:tc>
        <w:tc>
          <w:tcPr>
            <w:tcW w:w="2633" w:type="dxa"/>
          </w:tcPr>
          <w:p w14:paraId="082F8D2E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</w:tr>
      <w:tr w:rsidR="007415D7" w14:paraId="4E385EF0" w14:textId="77777777" w:rsidTr="009F5419">
        <w:tc>
          <w:tcPr>
            <w:tcW w:w="2632" w:type="dxa"/>
            <w:vAlign w:val="bottom"/>
          </w:tcPr>
          <w:p w14:paraId="182AADD7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Bulbil Watsonia</w:t>
            </w:r>
          </w:p>
          <w:p w14:paraId="385BD896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2632" w:type="dxa"/>
            <w:vAlign w:val="bottom"/>
          </w:tcPr>
          <w:p w14:paraId="3690D746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  <w:r>
              <w:rPr>
                <w:rFonts w:cs="Arial"/>
                <w:i/>
                <w:iCs/>
                <w:sz w:val="28"/>
                <w:szCs w:val="28"/>
              </w:rPr>
              <w:t>Watsonia meriana var bulberifum</w:t>
            </w:r>
          </w:p>
        </w:tc>
        <w:tc>
          <w:tcPr>
            <w:tcW w:w="2633" w:type="dxa"/>
          </w:tcPr>
          <w:p w14:paraId="6D9F57AB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 xml:space="preserve">September </w:t>
            </w:r>
          </w:p>
        </w:tc>
        <w:tc>
          <w:tcPr>
            <w:tcW w:w="2633" w:type="dxa"/>
          </w:tcPr>
          <w:p w14:paraId="14F320A7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</w:tr>
      <w:tr w:rsidR="007415D7" w14:paraId="6D714F45" w14:textId="77777777" w:rsidTr="009F5419">
        <w:tc>
          <w:tcPr>
            <w:tcW w:w="2632" w:type="dxa"/>
            <w:vAlign w:val="bottom"/>
          </w:tcPr>
          <w:p w14:paraId="639F06D6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Onion Grass</w:t>
            </w:r>
          </w:p>
        </w:tc>
        <w:tc>
          <w:tcPr>
            <w:tcW w:w="2632" w:type="dxa"/>
            <w:vAlign w:val="bottom"/>
          </w:tcPr>
          <w:p w14:paraId="66D61DED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  <w:r>
              <w:rPr>
                <w:rFonts w:cs="Arial"/>
                <w:i/>
                <w:iCs/>
                <w:sz w:val="28"/>
                <w:szCs w:val="28"/>
              </w:rPr>
              <w:t>Romulea rosea var australis</w:t>
            </w:r>
          </w:p>
        </w:tc>
        <w:tc>
          <w:tcPr>
            <w:tcW w:w="2633" w:type="dxa"/>
          </w:tcPr>
          <w:p w14:paraId="3F46F34D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September</w:t>
            </w:r>
          </w:p>
        </w:tc>
        <w:tc>
          <w:tcPr>
            <w:tcW w:w="2633" w:type="dxa"/>
          </w:tcPr>
          <w:p w14:paraId="1FF0A186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</w:tr>
      <w:tr w:rsidR="007415D7" w14:paraId="386BF39C" w14:textId="77777777" w:rsidTr="009F5419">
        <w:tc>
          <w:tcPr>
            <w:tcW w:w="2632" w:type="dxa"/>
          </w:tcPr>
          <w:p w14:paraId="2EFAEFBF" w14:textId="77777777" w:rsidR="007415D7" w:rsidRDefault="007415D7" w:rsidP="009F5419">
            <w:pPr>
              <w:jc w:val="both"/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Cats Ear</w:t>
            </w:r>
          </w:p>
        </w:tc>
        <w:tc>
          <w:tcPr>
            <w:tcW w:w="2632" w:type="dxa"/>
          </w:tcPr>
          <w:p w14:paraId="6BCC3898" w14:textId="77777777" w:rsidR="007415D7" w:rsidRDefault="007415D7" w:rsidP="009F5419">
            <w:pPr>
              <w:jc w:val="both"/>
              <w:rPr>
                <w:rFonts w:cs="Arial"/>
                <w:i/>
                <w:iCs/>
                <w:sz w:val="28"/>
                <w:szCs w:val="28"/>
              </w:rPr>
            </w:pPr>
            <w:r>
              <w:rPr>
                <w:rFonts w:cs="Arial"/>
                <w:i/>
                <w:iCs/>
                <w:sz w:val="28"/>
                <w:szCs w:val="28"/>
              </w:rPr>
              <w:t>Hypochoeris radicata</w:t>
            </w:r>
          </w:p>
        </w:tc>
        <w:tc>
          <w:tcPr>
            <w:tcW w:w="2633" w:type="dxa"/>
          </w:tcPr>
          <w:p w14:paraId="14A400A1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September</w:t>
            </w:r>
          </w:p>
        </w:tc>
        <w:tc>
          <w:tcPr>
            <w:tcW w:w="2633" w:type="dxa"/>
          </w:tcPr>
          <w:p w14:paraId="72B8D90E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</w:tr>
      <w:tr w:rsidR="007415D7" w14:paraId="3E30249C" w14:textId="77777777" w:rsidTr="009F5419">
        <w:tc>
          <w:tcPr>
            <w:tcW w:w="2632" w:type="dxa"/>
            <w:vAlign w:val="bottom"/>
          </w:tcPr>
          <w:p w14:paraId="206D7586" w14:textId="77777777" w:rsidR="007415D7" w:rsidRDefault="007415D7" w:rsidP="009F5419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Cs/>
                <w:sz w:val="28"/>
                <w:szCs w:val="28"/>
              </w:rPr>
              <w:t>Sweet Vernal Grass</w:t>
            </w:r>
          </w:p>
        </w:tc>
        <w:tc>
          <w:tcPr>
            <w:tcW w:w="2632" w:type="dxa"/>
          </w:tcPr>
          <w:p w14:paraId="224264F5" w14:textId="77777777" w:rsidR="007415D7" w:rsidRDefault="007415D7" w:rsidP="009F5419">
            <w:pPr>
              <w:rPr>
                <w:rFonts w:cs="Arial"/>
                <w:i/>
                <w:sz w:val="28"/>
                <w:szCs w:val="28"/>
              </w:rPr>
            </w:pPr>
            <w:r>
              <w:rPr>
                <w:rFonts w:cs="Arial"/>
                <w:i/>
                <w:sz w:val="28"/>
                <w:szCs w:val="28"/>
              </w:rPr>
              <w:t>Anthoxanthum odoratum</w:t>
            </w:r>
          </w:p>
        </w:tc>
        <w:tc>
          <w:tcPr>
            <w:tcW w:w="2633" w:type="dxa"/>
          </w:tcPr>
          <w:p w14:paraId="6827C539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September - November</w:t>
            </w:r>
          </w:p>
        </w:tc>
        <w:tc>
          <w:tcPr>
            <w:tcW w:w="2633" w:type="dxa"/>
          </w:tcPr>
          <w:p w14:paraId="58C5FAB7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</w:tr>
      <w:tr w:rsidR="007415D7" w14:paraId="262D2196" w14:textId="77777777" w:rsidTr="009F5419">
        <w:tc>
          <w:tcPr>
            <w:tcW w:w="2632" w:type="dxa"/>
          </w:tcPr>
          <w:p w14:paraId="57F93E40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Large Quaking-grass</w:t>
            </w:r>
          </w:p>
        </w:tc>
        <w:tc>
          <w:tcPr>
            <w:tcW w:w="2632" w:type="dxa"/>
          </w:tcPr>
          <w:p w14:paraId="0FD60554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  <w:r>
              <w:rPr>
                <w:rFonts w:cs="Arial"/>
                <w:i/>
                <w:iCs/>
                <w:sz w:val="28"/>
                <w:szCs w:val="28"/>
              </w:rPr>
              <w:t xml:space="preserve">Briza maxima </w:t>
            </w:r>
          </w:p>
          <w:p w14:paraId="20972675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</w:p>
        </w:tc>
        <w:tc>
          <w:tcPr>
            <w:tcW w:w="2633" w:type="dxa"/>
          </w:tcPr>
          <w:p w14:paraId="61AB2028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Late September – early October</w:t>
            </w:r>
          </w:p>
        </w:tc>
        <w:tc>
          <w:tcPr>
            <w:tcW w:w="2633" w:type="dxa"/>
          </w:tcPr>
          <w:p w14:paraId="7CFD8D92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July – August ideal time to weed but not flowering</w:t>
            </w:r>
          </w:p>
        </w:tc>
      </w:tr>
      <w:tr w:rsidR="007415D7" w14:paraId="3EBA3A9A" w14:textId="77777777" w:rsidTr="009F5419">
        <w:tc>
          <w:tcPr>
            <w:tcW w:w="2632" w:type="dxa"/>
          </w:tcPr>
          <w:p w14:paraId="2C6E4199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Cocksfoot</w:t>
            </w:r>
          </w:p>
          <w:p w14:paraId="1CD756B6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2632" w:type="dxa"/>
          </w:tcPr>
          <w:p w14:paraId="0C264C94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  <w:r>
              <w:rPr>
                <w:rFonts w:cs="Arial"/>
                <w:i/>
                <w:iCs/>
                <w:sz w:val="28"/>
                <w:szCs w:val="28"/>
              </w:rPr>
              <w:t>Dactylis glomerata</w:t>
            </w:r>
          </w:p>
          <w:p w14:paraId="34546FAE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</w:p>
        </w:tc>
        <w:tc>
          <w:tcPr>
            <w:tcW w:w="2633" w:type="dxa"/>
          </w:tcPr>
          <w:p w14:paraId="264D3C9B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October</w:t>
            </w:r>
          </w:p>
          <w:p w14:paraId="7C1ACA57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2633" w:type="dxa"/>
          </w:tcPr>
          <w:p w14:paraId="2AD1691D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</w:tr>
      <w:tr w:rsidR="007415D7" w14:paraId="78B2559F" w14:textId="77777777" w:rsidTr="009F5419">
        <w:tc>
          <w:tcPr>
            <w:tcW w:w="2632" w:type="dxa"/>
          </w:tcPr>
          <w:p w14:paraId="09670136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Drain Flat Sedge</w:t>
            </w:r>
          </w:p>
          <w:p w14:paraId="4FA6313C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2632" w:type="dxa"/>
          </w:tcPr>
          <w:p w14:paraId="35BBA29D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  <w:r>
              <w:rPr>
                <w:rFonts w:cs="Arial"/>
                <w:i/>
                <w:iCs/>
                <w:sz w:val="28"/>
                <w:szCs w:val="28"/>
              </w:rPr>
              <w:t>Cyperus eragrostis</w:t>
            </w:r>
          </w:p>
          <w:p w14:paraId="7A5A3660" w14:textId="77777777" w:rsidR="007415D7" w:rsidRDefault="007415D7" w:rsidP="009F5419">
            <w:pPr>
              <w:rPr>
                <w:rFonts w:cs="Arial"/>
                <w:i/>
                <w:iCs/>
                <w:sz w:val="28"/>
                <w:szCs w:val="28"/>
              </w:rPr>
            </w:pPr>
          </w:p>
        </w:tc>
        <w:tc>
          <w:tcPr>
            <w:tcW w:w="2633" w:type="dxa"/>
          </w:tcPr>
          <w:p w14:paraId="71E4FCCE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  <w:r>
              <w:rPr>
                <w:rFonts w:cs="Arial"/>
                <w:sz w:val="28"/>
                <w:szCs w:val="28"/>
              </w:rPr>
              <w:t>October - December</w:t>
            </w:r>
          </w:p>
        </w:tc>
        <w:tc>
          <w:tcPr>
            <w:tcW w:w="2633" w:type="dxa"/>
          </w:tcPr>
          <w:p w14:paraId="78C35575" w14:textId="77777777" w:rsidR="007415D7" w:rsidRDefault="007415D7" w:rsidP="009F5419">
            <w:pPr>
              <w:rPr>
                <w:rFonts w:cs="Arial"/>
                <w:sz w:val="28"/>
                <w:szCs w:val="28"/>
              </w:rPr>
            </w:pPr>
          </w:p>
        </w:tc>
      </w:tr>
    </w:tbl>
    <w:p w14:paraId="6C8BB928" w14:textId="77777777" w:rsidR="007415D7" w:rsidRDefault="007415D7" w:rsidP="007415D7">
      <w:pPr>
        <w:rPr>
          <w:sz w:val="24"/>
        </w:rPr>
      </w:pPr>
    </w:p>
    <w:p w14:paraId="474B323C" w14:textId="77777777" w:rsidR="007415D7" w:rsidRDefault="007415D7" w:rsidP="007415D7">
      <w:pPr>
        <w:rPr>
          <w:sz w:val="24"/>
        </w:rPr>
      </w:pPr>
    </w:p>
    <w:p w14:paraId="2AD307A2" w14:textId="77777777" w:rsidR="007415D7" w:rsidRDefault="007415D7" w:rsidP="007415D7">
      <w:pPr>
        <w:rPr>
          <w:sz w:val="24"/>
        </w:rPr>
      </w:pPr>
    </w:p>
    <w:p w14:paraId="7CD8918A" w14:textId="77777777" w:rsidR="007415D7" w:rsidRDefault="007415D7" w:rsidP="007415D7">
      <w:pPr>
        <w:rPr>
          <w:sz w:val="24"/>
        </w:rPr>
      </w:pPr>
    </w:p>
    <w:p w14:paraId="1B54441C" w14:textId="77777777" w:rsidR="007415D7" w:rsidRDefault="007415D7" w:rsidP="007415D7"/>
    <w:p w14:paraId="0AC5AC15" w14:textId="77777777" w:rsidR="007415D7" w:rsidRDefault="007415D7" w:rsidP="007415D7"/>
    <w:p w14:paraId="5C676729" w14:textId="77777777" w:rsidR="007415D7" w:rsidRDefault="007415D7" w:rsidP="007415D7"/>
    <w:p w14:paraId="05ED7F51" w14:textId="77777777" w:rsidR="007415D7" w:rsidRDefault="007415D7" w:rsidP="007415D7"/>
    <w:p w14:paraId="0339FDBA" w14:textId="77777777" w:rsidR="007415D7" w:rsidRDefault="007415D7" w:rsidP="007415D7"/>
    <w:p w14:paraId="62C77DFE" w14:textId="77777777" w:rsidR="007415D7" w:rsidRDefault="007415D7" w:rsidP="007415D7"/>
    <w:p w14:paraId="1A3966AC" w14:textId="77777777" w:rsidR="007415D7" w:rsidRDefault="007415D7" w:rsidP="007415D7"/>
    <w:p w14:paraId="2724A675" w14:textId="77777777" w:rsidR="007415D7" w:rsidRDefault="007415D7" w:rsidP="007415D7"/>
    <w:p w14:paraId="4412A567" w14:textId="77777777" w:rsidR="007415D7" w:rsidRDefault="007415D7" w:rsidP="007415D7"/>
    <w:p w14:paraId="1A604486" w14:textId="77777777" w:rsidR="007415D7" w:rsidRDefault="007415D7" w:rsidP="007415D7"/>
    <w:p w14:paraId="7A3195ED" w14:textId="77777777" w:rsidR="007415D7" w:rsidRDefault="007415D7" w:rsidP="007415D7"/>
    <w:p w14:paraId="5B51AFB7" w14:textId="77777777" w:rsidR="007415D7" w:rsidRDefault="007415D7" w:rsidP="007415D7"/>
    <w:p w14:paraId="67CEDAD1" w14:textId="77777777" w:rsidR="007415D7" w:rsidRDefault="007415D7" w:rsidP="007415D7"/>
    <w:p w14:paraId="05AD6DE1" w14:textId="77777777" w:rsidR="007415D7" w:rsidRDefault="007415D7" w:rsidP="007415D7"/>
    <w:p w14:paraId="695CFE11" w14:textId="77777777" w:rsidR="007415D7" w:rsidRDefault="007415D7" w:rsidP="007415D7"/>
    <w:p w14:paraId="2F8BCE42" w14:textId="77777777" w:rsidR="007415D7" w:rsidRDefault="007415D7" w:rsidP="007415D7"/>
    <w:p w14:paraId="21748C06" w14:textId="77777777" w:rsidR="007415D7" w:rsidRPr="00531284" w:rsidRDefault="007415D7" w:rsidP="007415D7"/>
    <w:p w14:paraId="0F2C980D" w14:textId="77777777" w:rsidR="00A071EC" w:rsidRDefault="00A071EC"/>
    <w:sectPr w:rsidR="00A071EC" w:rsidSect="001278DD">
      <w:pgSz w:w="11907" w:h="16840" w:code="9"/>
      <w:pgMar w:top="567" w:right="720" w:bottom="51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15D7"/>
    <w:rsid w:val="000F3B65"/>
    <w:rsid w:val="00151371"/>
    <w:rsid w:val="002321D9"/>
    <w:rsid w:val="00232927"/>
    <w:rsid w:val="0037032A"/>
    <w:rsid w:val="0042227E"/>
    <w:rsid w:val="00466DDC"/>
    <w:rsid w:val="005910A6"/>
    <w:rsid w:val="0059216E"/>
    <w:rsid w:val="005C735F"/>
    <w:rsid w:val="0066081B"/>
    <w:rsid w:val="006F611C"/>
    <w:rsid w:val="007415D7"/>
    <w:rsid w:val="008E09B4"/>
    <w:rsid w:val="008E5B35"/>
    <w:rsid w:val="00A071EC"/>
    <w:rsid w:val="00AF2E07"/>
    <w:rsid w:val="00B61496"/>
    <w:rsid w:val="00CC48F6"/>
    <w:rsid w:val="00D15B31"/>
    <w:rsid w:val="00D3227B"/>
    <w:rsid w:val="00D81410"/>
    <w:rsid w:val="00DE036A"/>
    <w:rsid w:val="00DF3B0F"/>
    <w:rsid w:val="00E02E30"/>
    <w:rsid w:val="00E2109E"/>
    <w:rsid w:val="00E35B29"/>
    <w:rsid w:val="00FB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93569"/>
  <w15:docId w15:val="{631D6758-372B-4A36-A657-92E6A85DB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15D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415D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15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5D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eathmontbushcare.wordpress.com/" TargetMode="External"/><Relationship Id="rId5" Type="http://schemas.openxmlformats.org/officeDocument/2006/relationships/hyperlink" Target="mailto:rogsuelord@bigpond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3012EF21.dotm</Template>
  <TotalTime>120</TotalTime>
  <Pages>2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Lords</dc:creator>
  <cp:lastModifiedBy>Roger Lord</cp:lastModifiedBy>
  <cp:revision>15</cp:revision>
  <cp:lastPrinted>2019-12-13T00:44:00Z</cp:lastPrinted>
  <dcterms:created xsi:type="dcterms:W3CDTF">2017-01-16T12:19:00Z</dcterms:created>
  <dcterms:modified xsi:type="dcterms:W3CDTF">2019-12-13T02:26:00Z</dcterms:modified>
</cp:coreProperties>
</file>